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26B" w:rsidRPr="009E4127" w:rsidRDefault="00A0497C" w:rsidP="009E4127">
      <w:r>
        <w:rPr>
          <w:noProof/>
          <w:lang w:eastAsia="en-GB"/>
        </w:rPr>
        <w:drawing>
          <wp:inline distT="0" distB="0" distL="0" distR="0">
            <wp:extent cx="895069" cy="12192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rden hous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85" cy="12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A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0</wp:posOffset>
                </wp:positionV>
                <wp:extent cx="8915400" cy="12573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A7C" w:rsidRPr="000E5A7C" w:rsidRDefault="000E5A7C" w:rsidP="00FA02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FA022E" w:rsidRDefault="001506E4" w:rsidP="00FA02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 xml:space="preserve">Home Learning </w:t>
                            </w:r>
                            <w:r w:rsidR="00FA022E" w:rsidRPr="001506E4"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>Timetable</w:t>
                            </w:r>
                          </w:p>
                          <w:p w:rsidR="001506E4" w:rsidRPr="00A0497C" w:rsidRDefault="001506E4" w:rsidP="00A0497C">
                            <w:pPr>
                              <w:ind w:left="720" w:firstLine="720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A0497C">
                              <w:rPr>
                                <w:rFonts w:ascii="Arial" w:hAnsi="Arial" w:cs="Arial"/>
                                <w:sz w:val="48"/>
                              </w:rPr>
                              <w:t>Name:</w:t>
                            </w:r>
                          </w:p>
                          <w:p w:rsidR="000E5A7C" w:rsidRDefault="000E5A7C" w:rsidP="001506E4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</w:rPr>
                            </w:pPr>
                          </w:p>
                          <w:p w:rsidR="000E5A7C" w:rsidRPr="001506E4" w:rsidRDefault="000E5A7C" w:rsidP="001506E4">
                            <w:pPr>
                              <w:jc w:val="center"/>
                              <w:rPr>
                                <w:rFonts w:ascii="Arial" w:hAnsi="Arial" w:cs="Arial"/>
                                <w:sz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9pt;margin-top:0;width:702pt;height:99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Xg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" filled="f" stroked="f">
                <v:textbox>
                  <w:txbxContent>
                    <w:p w:rsidR="000E5A7C" w:rsidRPr="000E5A7C" w:rsidRDefault="000E5A7C" w:rsidP="00FA022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FA022E" w:rsidRDefault="001506E4" w:rsidP="00FA022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</w:rPr>
                        <w:t xml:space="preserve">Home Learning </w:t>
                      </w:r>
                      <w:r w:rsidR="00FA022E" w:rsidRPr="001506E4">
                        <w:rPr>
                          <w:rFonts w:ascii="Arial" w:hAnsi="Arial" w:cs="Arial"/>
                          <w:b/>
                          <w:sz w:val="72"/>
                        </w:rPr>
                        <w:t>Timetable</w:t>
                      </w:r>
                    </w:p>
                    <w:p w:rsidR="001506E4" w:rsidRPr="00A0497C" w:rsidRDefault="001506E4" w:rsidP="00A0497C">
                      <w:pPr>
                        <w:ind w:left="720" w:firstLine="720"/>
                        <w:rPr>
                          <w:rFonts w:ascii="Arial" w:hAnsi="Arial" w:cs="Arial"/>
                          <w:sz w:val="48"/>
                        </w:rPr>
                      </w:pPr>
                      <w:r w:rsidRPr="00A0497C">
                        <w:rPr>
                          <w:rFonts w:ascii="Arial" w:hAnsi="Arial" w:cs="Arial"/>
                          <w:sz w:val="48"/>
                        </w:rPr>
                        <w:t>Name:</w:t>
                      </w:r>
                    </w:p>
                    <w:p w:rsidR="000E5A7C" w:rsidRDefault="000E5A7C" w:rsidP="001506E4">
                      <w:pPr>
                        <w:jc w:val="center"/>
                        <w:rPr>
                          <w:rFonts w:ascii="Arial" w:hAnsi="Arial" w:cs="Arial"/>
                          <w:sz w:val="60"/>
                        </w:rPr>
                      </w:pPr>
                    </w:p>
                    <w:p w:rsidR="000E5A7C" w:rsidRPr="001506E4" w:rsidRDefault="000E5A7C" w:rsidP="001506E4">
                      <w:pPr>
                        <w:jc w:val="center"/>
                        <w:rPr>
                          <w:rFonts w:ascii="Arial" w:hAnsi="Arial" w:cs="Arial"/>
                          <w:sz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5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1301749</wp:posOffset>
                </wp:positionV>
                <wp:extent cx="9252585" cy="5485765"/>
                <wp:effectExtent l="0" t="0" r="0" b="635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548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80"/>
                              <w:gridCol w:w="1535"/>
                              <w:gridCol w:w="1535"/>
                              <w:gridCol w:w="1536"/>
                              <w:gridCol w:w="1535"/>
                              <w:gridCol w:w="1535"/>
                              <w:gridCol w:w="1536"/>
                              <w:gridCol w:w="1535"/>
                              <w:gridCol w:w="1535"/>
                            </w:tblGrid>
                            <w:tr w:rsidR="0058306D" w:rsidTr="000E5A7C">
                              <w:trPr>
                                <w:cantSplit/>
                                <w:trHeight w:val="1232"/>
                              </w:trPr>
                              <w:tc>
                                <w:tcPr>
                                  <w:tcW w:w="1780" w:type="dxa"/>
                                  <w:shd w:val="clear" w:color="auto" w:fill="DEEAF6" w:themeFill="accent1" w:themeFillTint="33"/>
                                  <w:textDirection w:val="btLr"/>
                                  <w:vAlign w:val="center"/>
                                </w:tcPr>
                                <w:p w:rsidR="0058306D" w:rsidRPr="000E5A7C" w:rsidRDefault="0058306D" w:rsidP="001506E4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0E5A7C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  <w:t xml:space="preserve">Time 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8306D" w:rsidRPr="000E5A7C" w:rsidRDefault="0058306D" w:rsidP="000E5A7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8306D" w:rsidRPr="000E5A7C" w:rsidRDefault="0058306D" w:rsidP="000E5A7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DEEAF6" w:themeFill="accent1" w:themeFillTint="33"/>
                                  <w:textDirection w:val="btLr"/>
                                  <w:vAlign w:val="center"/>
                                </w:tcPr>
                                <w:p w:rsidR="0058306D" w:rsidRPr="000E5A7C" w:rsidRDefault="0058306D" w:rsidP="001506E4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0E5A7C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  <w:t>Break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8306D" w:rsidRPr="000E5A7C" w:rsidRDefault="0058306D" w:rsidP="000E5A7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8306D" w:rsidRPr="000E5A7C" w:rsidRDefault="0058306D" w:rsidP="000E5A7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DEEAF6" w:themeFill="accent1" w:themeFillTint="33"/>
                                  <w:textDirection w:val="btLr"/>
                                  <w:vAlign w:val="center"/>
                                </w:tcPr>
                                <w:p w:rsidR="0058306D" w:rsidRPr="000E5A7C" w:rsidRDefault="0058306D" w:rsidP="001506E4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0E5A7C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  <w:t>Lunch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8306D" w:rsidRPr="000E5A7C" w:rsidRDefault="0058306D" w:rsidP="00FC4C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58306D" w:rsidRPr="000E5A7C" w:rsidRDefault="0058306D" w:rsidP="00FC4C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58306D" w:rsidTr="000E5A7C">
                              <w:trPr>
                                <w:trHeight w:val="1232"/>
                              </w:trPr>
                              <w:tc>
                                <w:tcPr>
                                  <w:tcW w:w="1780" w:type="dxa"/>
                                  <w:shd w:val="clear" w:color="auto" w:fill="F7CAAC" w:themeFill="accent2" w:themeFillTint="66"/>
                                  <w:vAlign w:val="center"/>
                                </w:tcPr>
                                <w:p w:rsidR="0058306D" w:rsidRPr="001506E4" w:rsidRDefault="0058306D" w:rsidP="00FC4C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506E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8306D" w:rsidTr="000E5A7C">
                              <w:trPr>
                                <w:trHeight w:val="1232"/>
                              </w:trPr>
                              <w:tc>
                                <w:tcPr>
                                  <w:tcW w:w="1780" w:type="dxa"/>
                                  <w:shd w:val="clear" w:color="auto" w:fill="F7CAAC" w:themeFill="accent2" w:themeFillTint="66"/>
                                  <w:vAlign w:val="center"/>
                                </w:tcPr>
                                <w:p w:rsidR="0058306D" w:rsidRPr="001506E4" w:rsidRDefault="0058306D" w:rsidP="00FC4C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506E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8306D" w:rsidTr="000E5A7C">
                              <w:trPr>
                                <w:trHeight w:val="1232"/>
                              </w:trPr>
                              <w:tc>
                                <w:tcPr>
                                  <w:tcW w:w="1780" w:type="dxa"/>
                                  <w:shd w:val="clear" w:color="auto" w:fill="F7CAAC" w:themeFill="accent2" w:themeFillTint="66"/>
                                  <w:vAlign w:val="center"/>
                                </w:tcPr>
                                <w:p w:rsidR="0058306D" w:rsidRPr="001506E4" w:rsidRDefault="0058306D" w:rsidP="00FC4C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1506E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8306D" w:rsidTr="000E5A7C">
                              <w:trPr>
                                <w:trHeight w:val="1232"/>
                              </w:trPr>
                              <w:tc>
                                <w:tcPr>
                                  <w:tcW w:w="1780" w:type="dxa"/>
                                  <w:shd w:val="clear" w:color="auto" w:fill="F7CAAC" w:themeFill="accent2" w:themeFillTint="66"/>
                                  <w:vAlign w:val="center"/>
                                </w:tcPr>
                                <w:p w:rsidR="0058306D" w:rsidRPr="001506E4" w:rsidRDefault="0058306D" w:rsidP="00FC4C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506E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8306D" w:rsidTr="000E5A7C">
                              <w:trPr>
                                <w:trHeight w:val="1319"/>
                              </w:trPr>
                              <w:tc>
                                <w:tcPr>
                                  <w:tcW w:w="1780" w:type="dxa"/>
                                  <w:shd w:val="clear" w:color="auto" w:fill="F7CAAC" w:themeFill="accent2" w:themeFillTint="66"/>
                                  <w:vAlign w:val="center"/>
                                </w:tcPr>
                                <w:p w:rsidR="0058306D" w:rsidRPr="001506E4" w:rsidRDefault="0058306D" w:rsidP="00FC4C8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506E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  <w:shd w:val="clear" w:color="auto" w:fill="auto"/>
                                  <w:vAlign w:val="center"/>
                                </w:tcPr>
                                <w:p w:rsidR="0058306D" w:rsidRPr="001506E4" w:rsidRDefault="0058306D" w:rsidP="000E5A7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306D" w:rsidRDefault="005830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20.4pt;margin-top:102.5pt;width:728.55pt;height:43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" filled="f" stroked="f" strokecolor="white">
                <v:textbox>
                  <w:txbxContent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80"/>
                        <w:gridCol w:w="1535"/>
                        <w:gridCol w:w="1535"/>
                        <w:gridCol w:w="1536"/>
                        <w:gridCol w:w="1535"/>
                        <w:gridCol w:w="1535"/>
                        <w:gridCol w:w="1536"/>
                        <w:gridCol w:w="1535"/>
                        <w:gridCol w:w="1535"/>
                      </w:tblGrid>
                      <w:tr w:rsidR="0058306D" w:rsidTr="000E5A7C">
                        <w:trPr>
                          <w:cantSplit/>
                          <w:trHeight w:val="1232"/>
                        </w:trPr>
                        <w:tc>
                          <w:tcPr>
                            <w:tcW w:w="1780" w:type="dxa"/>
                            <w:shd w:val="clear" w:color="auto" w:fill="DEEAF6" w:themeFill="accent1" w:themeFillTint="33"/>
                            <w:textDirection w:val="btLr"/>
                            <w:vAlign w:val="center"/>
                          </w:tcPr>
                          <w:p w:rsidR="0058306D" w:rsidRPr="000E5A7C" w:rsidRDefault="0058306D" w:rsidP="001506E4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0E5A7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Time </w:t>
                            </w:r>
                          </w:p>
                        </w:tc>
                        <w:tc>
                          <w:tcPr>
                            <w:tcW w:w="1535" w:type="dxa"/>
                            <w:shd w:val="clear" w:color="auto" w:fill="DEEAF6" w:themeFill="accent1" w:themeFillTint="33"/>
                            <w:vAlign w:val="center"/>
                          </w:tcPr>
                          <w:p w:rsidR="0058306D" w:rsidRPr="000E5A7C" w:rsidRDefault="0058306D" w:rsidP="000E5A7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DEEAF6" w:themeFill="accent1" w:themeFillTint="33"/>
                            <w:vAlign w:val="center"/>
                          </w:tcPr>
                          <w:p w:rsidR="0058306D" w:rsidRPr="000E5A7C" w:rsidRDefault="0058306D" w:rsidP="000E5A7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DEEAF6" w:themeFill="accent1" w:themeFillTint="33"/>
                            <w:textDirection w:val="btLr"/>
                            <w:vAlign w:val="center"/>
                          </w:tcPr>
                          <w:p w:rsidR="0058306D" w:rsidRPr="000E5A7C" w:rsidRDefault="0058306D" w:rsidP="001506E4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0E5A7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Break</w:t>
                            </w:r>
                          </w:p>
                        </w:tc>
                        <w:tc>
                          <w:tcPr>
                            <w:tcW w:w="1535" w:type="dxa"/>
                            <w:shd w:val="clear" w:color="auto" w:fill="DEEAF6" w:themeFill="accent1" w:themeFillTint="33"/>
                            <w:vAlign w:val="center"/>
                          </w:tcPr>
                          <w:p w:rsidR="0058306D" w:rsidRPr="000E5A7C" w:rsidRDefault="0058306D" w:rsidP="000E5A7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DEEAF6" w:themeFill="accent1" w:themeFillTint="33"/>
                            <w:vAlign w:val="center"/>
                          </w:tcPr>
                          <w:p w:rsidR="0058306D" w:rsidRPr="000E5A7C" w:rsidRDefault="0058306D" w:rsidP="000E5A7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DEEAF6" w:themeFill="accent1" w:themeFillTint="33"/>
                            <w:textDirection w:val="btLr"/>
                            <w:vAlign w:val="center"/>
                          </w:tcPr>
                          <w:p w:rsidR="0058306D" w:rsidRPr="000E5A7C" w:rsidRDefault="0058306D" w:rsidP="001506E4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0E5A7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Lunch</w:t>
                            </w:r>
                          </w:p>
                        </w:tc>
                        <w:tc>
                          <w:tcPr>
                            <w:tcW w:w="1535" w:type="dxa"/>
                            <w:shd w:val="clear" w:color="auto" w:fill="DEEAF6" w:themeFill="accent1" w:themeFillTint="33"/>
                            <w:vAlign w:val="center"/>
                          </w:tcPr>
                          <w:p w:rsidR="0058306D" w:rsidRPr="000E5A7C" w:rsidRDefault="0058306D" w:rsidP="00FC4C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DEEAF6" w:themeFill="accent1" w:themeFillTint="33"/>
                            <w:vAlign w:val="center"/>
                          </w:tcPr>
                          <w:p w:rsidR="0058306D" w:rsidRPr="000E5A7C" w:rsidRDefault="0058306D" w:rsidP="00FC4C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</w:tc>
                      </w:tr>
                      <w:tr w:rsidR="0058306D" w:rsidTr="000E5A7C">
                        <w:trPr>
                          <w:trHeight w:val="1232"/>
                        </w:trPr>
                        <w:tc>
                          <w:tcPr>
                            <w:tcW w:w="1780" w:type="dxa"/>
                            <w:shd w:val="clear" w:color="auto" w:fill="F7CAAC" w:themeFill="accent2" w:themeFillTint="66"/>
                            <w:vAlign w:val="center"/>
                          </w:tcPr>
                          <w:p w:rsidR="0058306D" w:rsidRPr="001506E4" w:rsidRDefault="0058306D" w:rsidP="00FC4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06E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8306D" w:rsidTr="000E5A7C">
                        <w:trPr>
                          <w:trHeight w:val="1232"/>
                        </w:trPr>
                        <w:tc>
                          <w:tcPr>
                            <w:tcW w:w="1780" w:type="dxa"/>
                            <w:shd w:val="clear" w:color="auto" w:fill="F7CAAC" w:themeFill="accent2" w:themeFillTint="66"/>
                            <w:vAlign w:val="center"/>
                          </w:tcPr>
                          <w:p w:rsidR="0058306D" w:rsidRPr="001506E4" w:rsidRDefault="0058306D" w:rsidP="00FC4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06E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8306D" w:rsidTr="000E5A7C">
                        <w:trPr>
                          <w:trHeight w:val="1232"/>
                        </w:trPr>
                        <w:tc>
                          <w:tcPr>
                            <w:tcW w:w="1780" w:type="dxa"/>
                            <w:shd w:val="clear" w:color="auto" w:fill="F7CAAC" w:themeFill="accent2" w:themeFillTint="66"/>
                            <w:vAlign w:val="center"/>
                          </w:tcPr>
                          <w:p w:rsidR="0058306D" w:rsidRPr="001506E4" w:rsidRDefault="0058306D" w:rsidP="00FC4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  <w:r w:rsidRPr="001506E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8306D" w:rsidTr="000E5A7C">
                        <w:trPr>
                          <w:trHeight w:val="1232"/>
                        </w:trPr>
                        <w:tc>
                          <w:tcPr>
                            <w:tcW w:w="1780" w:type="dxa"/>
                            <w:shd w:val="clear" w:color="auto" w:fill="F7CAAC" w:themeFill="accent2" w:themeFillTint="66"/>
                            <w:vAlign w:val="center"/>
                          </w:tcPr>
                          <w:p w:rsidR="0058306D" w:rsidRPr="001506E4" w:rsidRDefault="0058306D" w:rsidP="00FC4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06E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8306D" w:rsidTr="000E5A7C">
                        <w:trPr>
                          <w:trHeight w:val="1319"/>
                        </w:trPr>
                        <w:tc>
                          <w:tcPr>
                            <w:tcW w:w="1780" w:type="dxa"/>
                            <w:shd w:val="clear" w:color="auto" w:fill="F7CAAC" w:themeFill="accent2" w:themeFillTint="66"/>
                            <w:vAlign w:val="center"/>
                          </w:tcPr>
                          <w:p w:rsidR="0058306D" w:rsidRPr="001506E4" w:rsidRDefault="0058306D" w:rsidP="00FC4C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06E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  <w:shd w:val="clear" w:color="auto" w:fill="auto"/>
                            <w:vAlign w:val="center"/>
                          </w:tcPr>
                          <w:p w:rsidR="0058306D" w:rsidRPr="001506E4" w:rsidRDefault="0058306D" w:rsidP="000E5A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8306D" w:rsidRDefault="0058306D"/>
                  </w:txbxContent>
                </v:textbox>
              </v:shape>
            </w:pict>
          </mc:Fallback>
        </mc:AlternateContent>
      </w:r>
    </w:p>
    <w:sectPr w:rsidR="00B8626B" w:rsidRPr="009E4127" w:rsidSect="000E5A7C">
      <w:headerReference w:type="default" r:id="rId9"/>
      <w:footerReference w:type="default" r:id="rId10"/>
      <w:pgSz w:w="16838" w:h="11906" w:orient="landscape" w:code="9"/>
      <w:pgMar w:top="284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7D2" w:rsidRDefault="00C837D2" w:rsidP="00DD5720">
      <w:r>
        <w:separator/>
      </w:r>
    </w:p>
  </w:endnote>
  <w:endnote w:type="continuationSeparator" w:id="0">
    <w:p w:rsidR="00C837D2" w:rsidRDefault="00C837D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5324BFF-9F6C-4810-B321-CEF4AE54E938}"/>
    <w:embedBold r:id="rId2" w:fontKey="{2B34B1DB-BD48-4C7C-B705-DCE005B6C93A}"/>
    <w:embedItalic r:id="rId3" w:fontKey="{991243CB-7506-495A-B5CA-7A4537AE4CB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ssoon Infant Rg"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4CFB6CF1-E417-4315-9593-A8D5C2DAF4AC}"/>
    <w:embedBold r:id="rId5" w:fontKey="{DD778592-26CA-416B-913E-70EC571D0574}"/>
  </w:font>
  <w:font w:name="BPreplay"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  <w:embedRegular r:id="rId6" w:fontKey="{2806C75F-2761-4C7D-ACEC-2EC23ECA7DF5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013414D-6196-4430-9BA7-C30ABD1C3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0B" w:rsidRDefault="00DC190B" w:rsidP="003D26A6">
    <w:pPr>
      <w:pStyle w:val="Header"/>
    </w:pPr>
  </w:p>
  <w:p w:rsidR="007215F9" w:rsidRDefault="000E5A7C">
    <w:pPr>
      <w:pStyle w:val="Footer"/>
    </w:pPr>
    <w:r>
      <w:rPr>
        <w:noProof/>
        <w:lang w:eastAsia="en-GB"/>
      </w:rPr>
      <w:drawing>
        <wp:inline distT="0" distB="0" distL="0" distR="0">
          <wp:extent cx="8963025" cy="6334125"/>
          <wp:effectExtent l="0" t="0" r="0" b="0"/>
          <wp:docPr id="9" name="Picture 9" descr="cfe-p-326-cfe-what-is-a-rights-respecting-school-information-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e-p-326-cfe-what-is-a-rights-respecting-school-information-f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3025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8963025" cy="6334125"/>
          <wp:effectExtent l="0" t="0" r="0" b="0"/>
          <wp:docPr id="10" name="Picture 10" descr="cfe-p-326-cfe-what-is-a-rights-respecting-school-information-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fe-p-326-cfe-what-is-a-rights-respecting-school-information-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3025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7D2" w:rsidRDefault="00C837D2" w:rsidP="00DD5720">
      <w:r>
        <w:separator/>
      </w:r>
    </w:p>
  </w:footnote>
  <w:footnote w:type="continuationSeparator" w:id="0">
    <w:p w:rsidR="00C837D2" w:rsidRDefault="00C837D2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22E" w:rsidRDefault="000E5A7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left</wp:align>
              </wp:positionH>
              <wp:positionV relativeFrom="margin">
                <wp:align>center</wp:align>
              </wp:positionV>
              <wp:extent cx="7874635" cy="4803775"/>
              <wp:effectExtent l="8255" t="11430" r="13335" b="13970"/>
              <wp:wrapSquare wrapText="bothSides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635" cy="4803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7EBC40" id="Rectangle 2" o:spid="_x0000_s1026" style="position:absolute;margin-left:0;margin-top:0;width:620.05pt;height:378.2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" strokecolor="white">
              <w10:wrap type="square"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DAF"/>
    <w:rsid w:val="00025835"/>
    <w:rsid w:val="0003405A"/>
    <w:rsid w:val="00067C79"/>
    <w:rsid w:val="000B0E37"/>
    <w:rsid w:val="000E5A7C"/>
    <w:rsid w:val="000F227B"/>
    <w:rsid w:val="000F793E"/>
    <w:rsid w:val="001506E4"/>
    <w:rsid w:val="00173124"/>
    <w:rsid w:val="00190479"/>
    <w:rsid w:val="001A77E0"/>
    <w:rsid w:val="001B7D7D"/>
    <w:rsid w:val="00254D95"/>
    <w:rsid w:val="00283D04"/>
    <w:rsid w:val="002D0446"/>
    <w:rsid w:val="003118CF"/>
    <w:rsid w:val="00326698"/>
    <w:rsid w:val="00344899"/>
    <w:rsid w:val="00347C9B"/>
    <w:rsid w:val="00361DAF"/>
    <w:rsid w:val="003734EA"/>
    <w:rsid w:val="00377FE4"/>
    <w:rsid w:val="00390382"/>
    <w:rsid w:val="003A6A65"/>
    <w:rsid w:val="003C0267"/>
    <w:rsid w:val="003D26A6"/>
    <w:rsid w:val="00411653"/>
    <w:rsid w:val="00412284"/>
    <w:rsid w:val="00457CCB"/>
    <w:rsid w:val="004E5017"/>
    <w:rsid w:val="004F0EE8"/>
    <w:rsid w:val="005144BA"/>
    <w:rsid w:val="00522CBD"/>
    <w:rsid w:val="00553E0E"/>
    <w:rsid w:val="0058306D"/>
    <w:rsid w:val="005A3494"/>
    <w:rsid w:val="005B1569"/>
    <w:rsid w:val="005C4467"/>
    <w:rsid w:val="005D1993"/>
    <w:rsid w:val="00601AF5"/>
    <w:rsid w:val="00633A95"/>
    <w:rsid w:val="0066258A"/>
    <w:rsid w:val="006D108B"/>
    <w:rsid w:val="007215F9"/>
    <w:rsid w:val="00722B47"/>
    <w:rsid w:val="00763739"/>
    <w:rsid w:val="0083163B"/>
    <w:rsid w:val="00872C5C"/>
    <w:rsid w:val="00874EB6"/>
    <w:rsid w:val="00886FE1"/>
    <w:rsid w:val="008C138D"/>
    <w:rsid w:val="008C227E"/>
    <w:rsid w:val="008E6874"/>
    <w:rsid w:val="009329FB"/>
    <w:rsid w:val="0098564A"/>
    <w:rsid w:val="0099473A"/>
    <w:rsid w:val="009A4DD2"/>
    <w:rsid w:val="009B72C8"/>
    <w:rsid w:val="009C47B0"/>
    <w:rsid w:val="009D6608"/>
    <w:rsid w:val="009E4127"/>
    <w:rsid w:val="009F3A1C"/>
    <w:rsid w:val="009F5EEC"/>
    <w:rsid w:val="00A00327"/>
    <w:rsid w:val="00A0497C"/>
    <w:rsid w:val="00A431AD"/>
    <w:rsid w:val="00A61E8B"/>
    <w:rsid w:val="00A72ECB"/>
    <w:rsid w:val="00AC3604"/>
    <w:rsid w:val="00B234AC"/>
    <w:rsid w:val="00B8626B"/>
    <w:rsid w:val="00C837D2"/>
    <w:rsid w:val="00CA3011"/>
    <w:rsid w:val="00CA45B4"/>
    <w:rsid w:val="00CC0F47"/>
    <w:rsid w:val="00CC7B7A"/>
    <w:rsid w:val="00CE75AA"/>
    <w:rsid w:val="00CF513F"/>
    <w:rsid w:val="00D054BB"/>
    <w:rsid w:val="00D90104"/>
    <w:rsid w:val="00DC190B"/>
    <w:rsid w:val="00DD5720"/>
    <w:rsid w:val="00E1404D"/>
    <w:rsid w:val="00E1443E"/>
    <w:rsid w:val="00E376AA"/>
    <w:rsid w:val="00E473B3"/>
    <w:rsid w:val="00E62A7F"/>
    <w:rsid w:val="00EB6D1C"/>
    <w:rsid w:val="00ED71A2"/>
    <w:rsid w:val="00EE3823"/>
    <w:rsid w:val="00F376A9"/>
    <w:rsid w:val="00F66A1C"/>
    <w:rsid w:val="00FA022E"/>
    <w:rsid w:val="00FA54B7"/>
    <w:rsid w:val="00FC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DF7884"/>
  <w15:chartTrackingRefBased/>
  <w15:docId w15:val="{32472117-C2EA-4362-9A28-F7B3D62C5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361DAF"/>
    <w:rPr>
      <w:rFonts w:cs="Times New Roman"/>
      <w:sz w:val="24"/>
      <w:szCs w:val="24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/>
      <w:outlineLvl w:val="4"/>
    </w:pPr>
    <w:rPr>
      <w:rFonts w:eastAsia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/>
      <w:outlineLvl w:val="5"/>
    </w:pPr>
    <w:rPr>
      <w:rFonts w:eastAsia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/>
      <w:outlineLvl w:val="6"/>
    </w:pPr>
    <w:rPr>
      <w:rFonts w:eastAsia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/>
      <w:outlineLvl w:val="7"/>
    </w:pPr>
    <w:rPr>
      <w:rFonts w:eastAsia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/>
      <w:outlineLvl w:val="8"/>
    </w:pPr>
    <w:rPr>
      <w:rFonts w:eastAsia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583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C994E-47D4-4954-A2D0-63C6C7079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Watson</dc:creator>
  <cp:keywords/>
  <dc:description/>
  <cp:lastModifiedBy>Robert Hackett</cp:lastModifiedBy>
  <cp:revision>2</cp:revision>
  <cp:lastPrinted>2021-01-13T09:25:00Z</cp:lastPrinted>
  <dcterms:created xsi:type="dcterms:W3CDTF">2021-01-13T09:38:00Z</dcterms:created>
  <dcterms:modified xsi:type="dcterms:W3CDTF">2021-01-13T09:38:00Z</dcterms:modified>
</cp:coreProperties>
</file>